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1026" o:spid="_x0000_s1026" o:spt="175" type="#_x0000_t175" style="position:absolute;left:0pt;margin-left:0.2pt;margin-top:99.4pt;height:59.55pt;width:437.9pt;z-index:251667456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2018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34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/>
        <w:jc w:val="both"/>
        <w:textAlignment w:val="auto"/>
        <w:outlineLvl w:val="9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66432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eastAsia="zh-CN"/>
        </w:rPr>
        <w:t>关于</w: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  <w:t>聘任陶宇等3位同志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105" w:rightChars="-5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  <w:t>专业技术职务的通知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</w:rPr>
        <w:t>泉州师范学院专业技术职务聘任制实施方案（试行）》（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泉师院人〔2013〕11号）、《泉州师范学院教师职务任职条件（试行）》（泉师院人〔2014〕24号）等文件精神，</w:t>
      </w:r>
      <w:r>
        <w:rPr>
          <w:rFonts w:hint="eastAsia" w:ascii="仿宋_GB2312" w:eastAsia="仿宋_GB2312"/>
          <w:sz w:val="32"/>
          <w:szCs w:val="32"/>
          <w:lang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用人单位考察，人事处审核，学校审批、公示，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同意聘任陶宇等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同志相应专业技术职务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（名单附后）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2018年7月13日算起。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现予以公布。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聘任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教授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职务（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陶宇（美术与设计学院）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聘任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讲师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职务（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郑健体（政治与社会发展学院）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三、聘任助教职务（1人）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高树政（海洋与食品学院）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039" w:leftChars="133" w:right="-6" w:rightChars="0" w:hanging="476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</w:pP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 w:firstLine="5120" w:firstLineChars="1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 xml:space="preserve">泉州师范学院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 w:firstLine="4800" w:firstLineChars="15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5719" w:leftChars="133" w:right="-6" w:rightChars="0" w:hanging="544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640" w:firstLineChars="2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640" w:firstLineChars="2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640" w:firstLineChars="2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640" w:firstLineChars="2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78"/>
        <w:jc w:val="righ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</w:rPr>
      </w:pPr>
      <w:r>
        <w:rPr>
          <w:rFonts w:hint="eastAsia" w:ascii="仿宋GB2312" w:hAnsi="仿宋GB2312" w:eastAsia="仿宋GB2312" w:cs="仿宋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339090</wp:posOffset>
                </wp:positionV>
                <wp:extent cx="5476875" cy="34290"/>
                <wp:effectExtent l="0" t="4445" r="9525" b="18415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6875" cy="3429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5.7pt;margin-top:26.7pt;height:2.7pt;width:431.25pt;z-index:251682816;mso-width-relative:page;mso-height-relative:page;" filled="f" stroked="t" coordsize="21600,21600" o:gfxdata="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MsJHNfWAAAACAEA&#10;AA8AAAAAAAAAAQAgAAAAIgAAAGRycy9kb3ducmV2LnhtbFBLAQIUABQAAAAIAIdO4kChJINO4wEA&#10;AMYDAAAOAAAAAAAAAAEAIAAAACUBAABkcnMvZTJvRG9jLnhtbFBLBQYAAAAABgAGAFkBAAB6BQAA&#10;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78" w:firstLine="320" w:firstLine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single"/>
        </w:rPr>
      </w:pPr>
      <w:r>
        <w:rPr>
          <w:rFonts w:hint="eastAsia" w:ascii="仿宋GB2312" w:hAnsi="仿宋GB2312" w:eastAsia="仿宋GB2312" w:cs="仿宋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345440</wp:posOffset>
                </wp:positionV>
                <wp:extent cx="5476875" cy="53340"/>
                <wp:effectExtent l="0" t="4445" r="9525" b="18415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6875" cy="5334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6.45pt;margin-top:27.2pt;height:4.2pt;width:431.25pt;z-index:251699200;mso-width-relative:page;mso-height-relative:page;" filled="f" stroked="t" coordsize="21600,21600" o:gfxdata="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4ilMNcAAAAI&#10;AQAADwAAAAAAAAABACAAAAAiAAAAZHJzL2Rvd25yZXYueG1sUEsBAhQAFAAAAAgAh07iQPqo32bk&#10;AQAAxgMAAA4AAAAAAAAAAQAgAAAAJgEAAGRycy9lMm9Eb2MueG1sUEsFBgAAAAAGAAYAWQEAAHwF&#10;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抄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     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泉州师范学院办公室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8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7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13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p>
      <w:pPr>
        <w:rPr>
          <w:rFonts w:hint="eastAsia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15240</wp:posOffset>
                </wp:positionV>
                <wp:extent cx="5514975" cy="43815"/>
                <wp:effectExtent l="0" t="4445" r="9525" b="889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4975" cy="4381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flip:y;margin-left:4.2pt;margin-top:1.2pt;height:3.45pt;width:434.25pt;z-index:251683840;mso-width-relative:page;mso-height-relative:page;" filled="f" stroked="t" coordsize="21600,21600" o:gfxdata="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j4EBV1AAAAAUBAAAP&#10;AAAAAAAAAAEAIAAAACIAAABkcnMvZG93bnJldi54bWxQSwECFAAUAAAACACHTuJABjLAz+MBAADG&#10;AwAADgAAAAAAAAABACAAAAAjAQAAZHJzL2Uyb0RvYy54bWxQSwUGAAAAAAYABgBZAQAAe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33213"/>
    <w:multiLevelType w:val="singleLevel"/>
    <w:tmpl w:val="5A53321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77A3F"/>
    <w:rsid w:val="3EC77A3F"/>
    <w:rsid w:val="55E85B05"/>
    <w:rsid w:val="577439D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paragraph" w:customStyle="1" w:styleId="6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7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2018-07-13T00:49:00Z</dcterms:created>
  <dc:creator>Administrator</dc:creator>
  <cp:lastModifiedBy>Administrator</cp:lastModifiedBy>
  <cp:lastPrinted>2018-07-13T01:21:00Z</cp:lastPrinted>
  <dcterms:modified xsi:type="dcterms:W3CDTF">2018-08-01T07:25:27Z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